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475" w:rsidRPr="00BC40BD" w:rsidRDefault="004D56B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7077075</wp:posOffset>
                </wp:positionV>
                <wp:extent cx="5165725" cy="1285240"/>
                <wp:effectExtent l="6350" t="9525" r="9525" b="10160"/>
                <wp:wrapNone/>
                <wp:docPr id="2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572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pattFill prst="diagBrick">
                            <a:fgClr>
                              <a:srgbClr val="F8F8F8"/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40BD" w:rsidRPr="00BC40BD" w:rsidRDefault="00BC40BD" w:rsidP="00BC40BD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0D2B3E" w:themeColor="accent3" w:themeShade="80"/>
                                <w:sz w:val="144"/>
                                <w:szCs w:val="144"/>
                              </w:rPr>
                            </w:pPr>
                            <w:r w:rsidRPr="00BC40BD">
                              <w:rPr>
                                <w:rFonts w:ascii="Edwardian Script ITC" w:hAnsi="Edwardian Script ITC"/>
                                <w:color w:val="0D2B3E" w:themeColor="accent3" w:themeShade="80"/>
                                <w:sz w:val="144"/>
                                <w:szCs w:val="144"/>
                              </w:rPr>
                              <w:t>Baby Shower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5pt;margin-top:557.25pt;width:406.75pt;height:101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" filled="f" strokecolor="#f8f8f8">
                <v:stroke r:id="rId8" o:title="" filltype="pattern"/>
                <v:textbox>
                  <w:txbxContent>
                    <w:p w:rsidR="00BC40BD" w:rsidRPr="00BC40BD" w:rsidRDefault="00BC40BD" w:rsidP="00BC40BD">
                      <w:pPr>
                        <w:jc w:val="center"/>
                        <w:rPr>
                          <w:rFonts w:ascii="Edwardian Script ITC" w:hAnsi="Edwardian Script ITC"/>
                          <w:color w:val="0D2B3E" w:themeColor="accent3" w:themeShade="80"/>
                          <w:sz w:val="144"/>
                          <w:szCs w:val="144"/>
                        </w:rPr>
                      </w:pPr>
                      <w:r w:rsidRPr="00BC40BD">
                        <w:rPr>
                          <w:rFonts w:ascii="Edwardian Script ITC" w:hAnsi="Edwardian Script ITC"/>
                          <w:color w:val="0D2B3E" w:themeColor="accent3" w:themeShade="80"/>
                          <w:sz w:val="144"/>
                          <w:szCs w:val="144"/>
                        </w:rPr>
                        <w:t>Baby Shower</w:t>
                      </w:r>
                    </w:p>
                  </w:txbxContent>
                </v:textbox>
              </v:shape>
            </w:pict>
          </mc:Fallback>
        </mc:AlternateContent>
      </w:r>
      <w:r w:rsidR="001331D5">
        <w:rPr>
          <w:noProof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72200" cy="8229599"/>
            <wp:effectExtent l="95250" t="95250" r="114300" b="76201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599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331D5">
        <w:rPr>
          <w:noProof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37650"/>
            <wp:effectExtent l="19050" t="0" r="4445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7950200</wp:posOffset>
                </wp:positionV>
                <wp:extent cx="5083810" cy="1183640"/>
                <wp:effectExtent l="0" t="0" r="0" b="635"/>
                <wp:wrapNone/>
                <wp:docPr id="2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81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CB8" w:rsidRPr="004B3C2F" w:rsidRDefault="00505CB8" w:rsidP="00505CB8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107pt;margin-top:626pt;width:400.3pt;height:93.2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" o:allowincell="f" filled="f" stroked="f">
                <v:textbox>
                  <w:txbxContent>
                    <w:p w:rsidR="00505CB8" w:rsidRPr="004B3C2F" w:rsidRDefault="00505CB8" w:rsidP="00505CB8">
                      <w:pPr>
                        <w:pStyle w:val="Subtitl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1A9A">
        <w:rPr>
          <w:noProof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1730138</wp:posOffset>
            </wp:positionH>
            <wp:positionV relativeFrom="page">
              <wp:posOffset>1882991</wp:posOffset>
            </wp:positionV>
            <wp:extent cx="4354195" cy="5729203"/>
            <wp:effectExtent l="133350" t="95250" r="122555" b="81047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5729203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51A9A">
        <w:rPr>
          <w:noProof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1377936</wp:posOffset>
            </wp:positionH>
            <wp:positionV relativeFrom="page">
              <wp:posOffset>1541913</wp:posOffset>
            </wp:positionV>
            <wp:extent cx="5055643" cy="6434455"/>
            <wp:effectExtent l="95250" t="95250" r="106907" b="80645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643" cy="643445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5074920</wp:posOffset>
                </wp:positionH>
                <wp:positionV relativeFrom="page">
                  <wp:posOffset>1186180</wp:posOffset>
                </wp:positionV>
                <wp:extent cx="1606550" cy="1725930"/>
                <wp:effectExtent l="0" t="0" r="0" b="2540"/>
                <wp:wrapNone/>
                <wp:docPr id="2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72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9D1" w:rsidRPr="0002441D" w:rsidRDefault="0002441D" w:rsidP="0002441D">
                            <w:pPr>
                              <w:pStyle w:val="SWEET"/>
                            </w:pPr>
                            <w:r w:rsidRPr="0002441D">
                              <w:t>sweet</w:t>
                            </w:r>
                          </w:p>
                          <w:p w:rsidR="0088797E" w:rsidRPr="0002441D" w:rsidRDefault="00CA103C" w:rsidP="0002441D">
                            <w:pPr>
                              <w:pStyle w:val="baby"/>
                            </w:pPr>
                            <w:r>
                              <w:t>b</w:t>
                            </w:r>
                            <w:r w:rsidR="0002441D" w:rsidRPr="0002441D">
                              <w:t>aby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99.6pt;margin-top:93.4pt;width:126.5pt;height:135.9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7hvA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" o:allowincell="f" filled="f" stroked="f">
                <v:textbox>
                  <w:txbxContent>
                    <w:p w:rsidR="00FC49D1" w:rsidRPr="0002441D" w:rsidRDefault="0002441D" w:rsidP="0002441D">
                      <w:pPr>
                        <w:pStyle w:val="SWEET"/>
                      </w:pPr>
                      <w:r w:rsidRPr="0002441D">
                        <w:t>sweet</w:t>
                      </w:r>
                    </w:p>
                    <w:p w:rsidR="0088797E" w:rsidRPr="0002441D" w:rsidRDefault="00CA103C" w:rsidP="0002441D">
                      <w:pPr>
                        <w:pStyle w:val="baby"/>
                      </w:pPr>
                      <w:r>
                        <w:t>b</w:t>
                      </w:r>
                      <w:r w:rsidR="0002441D" w:rsidRPr="0002441D">
                        <w:t>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44C1">
        <w:rPr>
          <w:noProof/>
        </w:rPr>
        <w:drawing>
          <wp:anchor distT="0" distB="0" distL="114300" distR="114300" simplePos="0" relativeHeight="251751424" behindDoc="0" locked="0" layoutInCell="0" allowOverlap="1">
            <wp:simplePos x="0" y="0"/>
            <wp:positionH relativeFrom="page">
              <wp:posOffset>4937760</wp:posOffset>
            </wp:positionH>
            <wp:positionV relativeFrom="page">
              <wp:posOffset>1124585</wp:posOffset>
            </wp:positionV>
            <wp:extent cx="1831340" cy="1831340"/>
            <wp:effectExtent l="19050" t="19050" r="73660" b="35560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34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1828800</wp:posOffset>
                </wp:positionH>
                <wp:positionV relativeFrom="page">
                  <wp:posOffset>1995170</wp:posOffset>
                </wp:positionV>
                <wp:extent cx="4114800" cy="5486400"/>
                <wp:effectExtent l="0" t="4445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52205204"/>
                              <w:picture/>
                            </w:sdtPr>
                            <w:sdtEndPr/>
                            <w:sdtContent>
                              <w:p w:rsidR="00AD52F6" w:rsidRDefault="00BC40BD" w:rsidP="00A20B89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048125" cy="5181600"/>
                                      <wp:effectExtent l="0" t="0" r="0" b="0"/>
                                      <wp:docPr id="13" name="Pictur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48125" cy="5181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in;margin-top:157.1pt;width:324pt;height:6in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" o:allowincell="f" filled="f" stroked="f">
                <v:textbox inset="11.52pt,11.52pt,11.52pt,11.52pt">
                  <w:txbxContent>
                    <w:sdt>
                      <w:sdtPr>
                        <w:id w:val="252205204"/>
                        <w:picture/>
                      </w:sdtPr>
                      <w:sdtEndPr/>
                      <w:sdtContent>
                        <w:p w:rsidR="00AD52F6" w:rsidRDefault="00BC40BD" w:rsidP="00A20B89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048125" cy="5181600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48125" cy="518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1209040</wp:posOffset>
                </wp:positionH>
                <wp:positionV relativeFrom="page">
                  <wp:posOffset>4265930</wp:posOffset>
                </wp:positionV>
                <wp:extent cx="3466465" cy="4621530"/>
                <wp:effectExtent l="0" t="0" r="1270" b="0"/>
                <wp:wrapNone/>
                <wp:docPr id="2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462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46B" w:rsidRDefault="00A7246B" w:rsidP="00A7246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95.2pt;margin-top:335.9pt;width:272.95pt;height:363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" o:allowincell="f" filled="f" stroked="f">
                <v:textbox inset="11.52pt,11.52pt,11.52pt,11.52pt">
                  <w:txbxContent>
                    <w:p w:rsidR="00A7246B" w:rsidRDefault="00A7246B" w:rsidP="00A7246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5116830</wp:posOffset>
                </wp:positionH>
                <wp:positionV relativeFrom="page">
                  <wp:posOffset>3644900</wp:posOffset>
                </wp:positionV>
                <wp:extent cx="1828800" cy="1828800"/>
                <wp:effectExtent l="1905" t="0" r="0" b="3175"/>
                <wp:wrapNone/>
                <wp:docPr id="2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0661" w:rsidRDefault="00DF0661" w:rsidP="00A7246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402.9pt;margin-top:287pt;width:2in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" o:allowincell="f" filled="f" stroked="f">
                <v:textbox inset="11.52pt,11.52pt,11.52pt,11.52pt">
                  <w:txbxContent>
                    <w:p w:rsidR="00DF0661" w:rsidRDefault="00DF0661" w:rsidP="00A7246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D1475" w:rsidRPr="00BC40BD" w:rsidSect="00870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0BD"/>
    <w:rsid w:val="00001676"/>
    <w:rsid w:val="00011708"/>
    <w:rsid w:val="00014D3C"/>
    <w:rsid w:val="0002441D"/>
    <w:rsid w:val="00037EFD"/>
    <w:rsid w:val="00051875"/>
    <w:rsid w:val="00061BB8"/>
    <w:rsid w:val="000C04D8"/>
    <w:rsid w:val="000C0D89"/>
    <w:rsid w:val="000D4C9C"/>
    <w:rsid w:val="001331D5"/>
    <w:rsid w:val="00155D79"/>
    <w:rsid w:val="00182251"/>
    <w:rsid w:val="00187273"/>
    <w:rsid w:val="001C1172"/>
    <w:rsid w:val="001E0F61"/>
    <w:rsid w:val="001E1736"/>
    <w:rsid w:val="001E546B"/>
    <w:rsid w:val="001F3BD1"/>
    <w:rsid w:val="00204218"/>
    <w:rsid w:val="00235325"/>
    <w:rsid w:val="002819AF"/>
    <w:rsid w:val="00282A69"/>
    <w:rsid w:val="002839E1"/>
    <w:rsid w:val="002A1C57"/>
    <w:rsid w:val="002D1EC9"/>
    <w:rsid w:val="002F6EE0"/>
    <w:rsid w:val="003109B0"/>
    <w:rsid w:val="00325804"/>
    <w:rsid w:val="00343257"/>
    <w:rsid w:val="0034628D"/>
    <w:rsid w:val="003D68C3"/>
    <w:rsid w:val="004D0A6A"/>
    <w:rsid w:val="004D518A"/>
    <w:rsid w:val="004D56BB"/>
    <w:rsid w:val="004D598B"/>
    <w:rsid w:val="004D79F8"/>
    <w:rsid w:val="004F3FAC"/>
    <w:rsid w:val="00505CB8"/>
    <w:rsid w:val="00551A9A"/>
    <w:rsid w:val="00562D4C"/>
    <w:rsid w:val="0057652E"/>
    <w:rsid w:val="005A72EE"/>
    <w:rsid w:val="005C6A8A"/>
    <w:rsid w:val="005F31A4"/>
    <w:rsid w:val="006003BC"/>
    <w:rsid w:val="00602DF8"/>
    <w:rsid w:val="00624465"/>
    <w:rsid w:val="006621D9"/>
    <w:rsid w:val="0069156E"/>
    <w:rsid w:val="006B0493"/>
    <w:rsid w:val="006C2FE8"/>
    <w:rsid w:val="006E350C"/>
    <w:rsid w:val="006E432C"/>
    <w:rsid w:val="00706328"/>
    <w:rsid w:val="0073047F"/>
    <w:rsid w:val="00793864"/>
    <w:rsid w:val="007A4463"/>
    <w:rsid w:val="007A4955"/>
    <w:rsid w:val="007D6979"/>
    <w:rsid w:val="007F1714"/>
    <w:rsid w:val="00803358"/>
    <w:rsid w:val="00843B16"/>
    <w:rsid w:val="0085687B"/>
    <w:rsid w:val="00870C3F"/>
    <w:rsid w:val="008778E7"/>
    <w:rsid w:val="0088797E"/>
    <w:rsid w:val="008E6215"/>
    <w:rsid w:val="00911747"/>
    <w:rsid w:val="009B208C"/>
    <w:rsid w:val="009D17DB"/>
    <w:rsid w:val="009F0CF2"/>
    <w:rsid w:val="00A00E47"/>
    <w:rsid w:val="00A20B89"/>
    <w:rsid w:val="00A344C1"/>
    <w:rsid w:val="00A7246B"/>
    <w:rsid w:val="00AA3F30"/>
    <w:rsid w:val="00AC4DC8"/>
    <w:rsid w:val="00AD52F6"/>
    <w:rsid w:val="00AE20DD"/>
    <w:rsid w:val="00AE6F4A"/>
    <w:rsid w:val="00AF348F"/>
    <w:rsid w:val="00B04E07"/>
    <w:rsid w:val="00B141F3"/>
    <w:rsid w:val="00B76844"/>
    <w:rsid w:val="00B80AE8"/>
    <w:rsid w:val="00BA658C"/>
    <w:rsid w:val="00BB4B66"/>
    <w:rsid w:val="00BC40BD"/>
    <w:rsid w:val="00BE065C"/>
    <w:rsid w:val="00BE2CB5"/>
    <w:rsid w:val="00C1218A"/>
    <w:rsid w:val="00C25C2B"/>
    <w:rsid w:val="00C649B1"/>
    <w:rsid w:val="00C82905"/>
    <w:rsid w:val="00C832E2"/>
    <w:rsid w:val="00CA05A3"/>
    <w:rsid w:val="00CA103C"/>
    <w:rsid w:val="00CC048F"/>
    <w:rsid w:val="00D12841"/>
    <w:rsid w:val="00D27078"/>
    <w:rsid w:val="00D62807"/>
    <w:rsid w:val="00D73723"/>
    <w:rsid w:val="00D859BF"/>
    <w:rsid w:val="00DB05C6"/>
    <w:rsid w:val="00DF0661"/>
    <w:rsid w:val="00E376D0"/>
    <w:rsid w:val="00E674EF"/>
    <w:rsid w:val="00E86B7E"/>
    <w:rsid w:val="00EC4400"/>
    <w:rsid w:val="00F1244F"/>
    <w:rsid w:val="00F37150"/>
    <w:rsid w:val="00F85C5D"/>
    <w:rsid w:val="00FA15DA"/>
    <w:rsid w:val="00FC49D1"/>
    <w:rsid w:val="00FD1475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8f8f8"/>
    </o:shapedefaults>
    <o:shapelayout v:ext="edit">
      <o:idmap v:ext="edit" data="1"/>
    </o:shapelayout>
  </w:shapeDefaults>
  <w:decimalSymbol w:val="."/>
  <w:listSeparator w:val=","/>
  <w14:docId w14:val="4D54DA3C"/>
  <w15:docId w15:val="{D1ADD779-DC49-4A57-8CB2-FFB2BC21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D89"/>
  </w:style>
  <w:style w:type="paragraph" w:styleId="Heading1">
    <w:name w:val="heading 1"/>
    <w:basedOn w:val="Normal"/>
    <w:next w:val="Normal"/>
    <w:link w:val="Heading1Char"/>
    <w:uiPriority w:val="9"/>
    <w:qFormat/>
    <w:rsid w:val="001E0F61"/>
    <w:pPr>
      <w:spacing w:after="0" w:line="240" w:lineRule="auto"/>
      <w:jc w:val="center"/>
      <w:outlineLvl w:val="0"/>
    </w:pPr>
    <w:rPr>
      <w:rFonts w:ascii="Footlight MT Light" w:hAnsi="Footlight MT Light"/>
      <w:color w:val="1B587C" w:themeColor="accent3"/>
      <w:sz w:val="70"/>
      <w:szCs w:val="7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56E"/>
    <w:pPr>
      <w:spacing w:after="120" w:line="240" w:lineRule="auto"/>
      <w:outlineLvl w:val="1"/>
    </w:pPr>
    <w:rPr>
      <w:rFonts w:ascii="Footlight MT Light" w:hAnsi="Footlight MT Light"/>
      <w:color w:val="1B587C" w:themeColor="accent3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6979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1B587C" w:themeColor="accent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0B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by">
    <w:name w:val="baby!"/>
    <w:basedOn w:val="Normal"/>
    <w:qFormat/>
    <w:rsid w:val="0002441D"/>
    <w:pPr>
      <w:spacing w:after="0" w:line="216" w:lineRule="auto"/>
      <w:jc w:val="center"/>
    </w:pPr>
    <w:rPr>
      <w:rFonts w:asciiTheme="majorHAnsi" w:eastAsia="Times New Roman" w:hAnsiTheme="majorHAnsi" w:cs="Times New Roman"/>
      <w:color w:val="1B587C" w:themeColor="accent3"/>
      <w:sz w:val="96"/>
      <w:szCs w:val="96"/>
    </w:rPr>
  </w:style>
  <w:style w:type="paragraph" w:customStyle="1" w:styleId="SWEET">
    <w:name w:val="SWEET"/>
    <w:basedOn w:val="baby"/>
    <w:qFormat/>
    <w:rsid w:val="0002441D"/>
    <w:rPr>
      <w:rFonts w:asciiTheme="minorHAnsi" w:hAnsiTheme="minorHAnsi"/>
      <w:caps/>
      <w:sz w:val="44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E0F61"/>
    <w:rPr>
      <w:rFonts w:ascii="Footlight MT Light" w:hAnsi="Footlight MT Light"/>
      <w:color w:val="1B587C" w:themeColor="accent3"/>
      <w:sz w:val="70"/>
      <w:szCs w:val="70"/>
    </w:rPr>
  </w:style>
  <w:style w:type="character" w:customStyle="1" w:styleId="Heading2Char">
    <w:name w:val="Heading 2 Char"/>
    <w:basedOn w:val="DefaultParagraphFont"/>
    <w:link w:val="Heading2"/>
    <w:uiPriority w:val="9"/>
    <w:rsid w:val="0069156E"/>
    <w:rPr>
      <w:rFonts w:ascii="Footlight MT Light" w:hAnsi="Footlight MT Light"/>
      <w:color w:val="1B587C" w:themeColor="accent3"/>
      <w:sz w:val="56"/>
      <w:szCs w:val="56"/>
    </w:rPr>
  </w:style>
  <w:style w:type="paragraph" w:customStyle="1" w:styleId="JournalingText">
    <w:name w:val="Journaling Text"/>
    <w:basedOn w:val="Normal"/>
    <w:qFormat/>
    <w:rsid w:val="00505CB8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9156E"/>
    <w:pPr>
      <w:widowControl w:val="0"/>
      <w:spacing w:after="0" w:line="240" w:lineRule="auto"/>
      <w:jc w:val="center"/>
    </w:pPr>
    <w:rPr>
      <w:rFonts w:ascii="Vivaldi" w:hAnsi="Vivaldi"/>
      <w:color w:val="1B587C" w:themeColor="accent3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69156E"/>
    <w:rPr>
      <w:rFonts w:ascii="Vivaldi" w:hAnsi="Vivaldi"/>
      <w:color w:val="1B587C" w:themeColor="accent3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CB8"/>
    <w:pPr>
      <w:spacing w:after="0"/>
      <w:jc w:val="center"/>
    </w:pPr>
    <w:rPr>
      <w:caps/>
      <w:color w:val="404040" w:themeColor="text1" w:themeTint="B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5CB8"/>
    <w:rPr>
      <w:caps/>
      <w:color w:val="404040" w:themeColor="text1" w:themeTint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D6979"/>
    <w:rPr>
      <w:rFonts w:ascii="Cambria" w:eastAsia="Cambria" w:hAnsi="Cambria" w:cs="Times New Roman"/>
      <w:caps/>
      <w:color w:val="1B587C" w:themeColor="accent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qra\Downloads\tf10275584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TPFriendlyName xmlns="4873beb7-5857-4685-be1f-d57550cc96cc">Baby photo album (Stars design)</TPFriendlyName>
    <NumericId xmlns="4873beb7-5857-4685-be1f-d57550cc96cc">-1</NumericId>
    <BusinessGroup xmlns="4873beb7-5857-4685-be1f-d57550cc96cc" xsi:nil="true"/>
    <SourceTitle xmlns="4873beb7-5857-4685-be1f-d57550cc96cc">Baby photo album (Stars design)</SourceTitle>
    <APEditor xmlns="4873beb7-5857-4685-be1f-d57550cc96cc">
      <UserInfo>
        <DisplayName>REDMOND\v-luannv</DisplayName>
        <AccountId>92</AccountId>
        <AccountType/>
      </UserInfo>
    </APEditor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267373</Value>
      <Value>1329091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PublishTargets xmlns="4873beb7-5857-4685-be1f-d57550cc96cc">OfficeOnline</PublishTargets>
    <TimesCloned xmlns="4873beb7-5857-4685-be1f-d57550cc96cc" xsi:nil="true"/>
    <AcquiredFrom xmlns="4873beb7-5857-4685-be1f-d57550cc96cc" xsi:nil="true"/>
    <AssetStart xmlns="4873beb7-5857-4685-be1f-d57550cc96cc">2009-05-30T20:59:02+00:00</AssetStart>
    <Provider xmlns="4873beb7-5857-4685-be1f-d57550cc96cc">EY006220130</Provider>
    <LastHandOff xmlns="4873beb7-5857-4685-be1f-d57550cc96cc" xsi:nil="true"/>
    <TPClientViewer xmlns="4873beb7-5857-4685-be1f-d57550cc96cc">Microsoft Office Word</TPClientViewer>
    <IsDeleted xmlns="4873beb7-5857-4685-be1f-d57550cc96cc">false</IsDeleted>
    <TemplateStatus xmlns="4873beb7-5857-4685-be1f-d57550cc96cc">Complete</TemplateStatus>
    <AssetExpire xmlns="4873beb7-5857-4685-be1f-d57550cc96cc">2100-01-01T00:00:00+00:00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TPExecutable xmlns="4873beb7-5857-4685-be1f-d57550cc96cc" xsi:nil="true"/>
    <AssetType xmlns="4873beb7-5857-4685-be1f-d57550cc96cc">TP</AssetType>
    <CSXSubmissionDate xmlns="4873beb7-5857-4685-be1f-d57550cc96cc" xsi:nil="true"/>
    <CSXUpdate xmlns="4873beb7-5857-4685-be1f-d57550cc96cc">false</CSXUpdate>
    <ApprovalLog xmlns="4873beb7-5857-4685-be1f-d57550cc96cc" xsi:nil="true"/>
    <BugNumber xmlns="4873beb7-5857-4685-be1f-d57550cc96cc">824781</BugNumber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TP010275584</AssetId>
    <TPLaunchHelpLink xmlns="4873beb7-5857-4685-be1f-d57550cc96cc" xsi:nil="true"/>
    <TPApplication xmlns="4873beb7-5857-4685-be1f-d57550cc96cc">Word</TPApplication>
    <IntlLocPriority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>2008-05-15T07:00:00+00:00</PlannedPubDate>
    <CrawlForDependencies xmlns="4873beb7-5857-4685-be1f-d57550cc96cc">false</CrawlForDependencies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TPCommandLine xmlns="4873beb7-5857-4685-be1f-d57550cc96cc">{WD} /f {FilePath}</TPCommandLine>
    <TPAppVersion xmlns="4873beb7-5857-4685-be1f-d57550cc96cc">12</TPAppVersion>
    <APAuthor xmlns="4873beb7-5857-4685-be1f-d57550cc96cc">
      <UserInfo>
        <DisplayName>REDMOND\cynvey</DisplayName>
        <AccountId>191</AccountId>
        <AccountType/>
      </UserInfo>
    </APAuthor>
    <EditorialStatus xmlns="4873beb7-5857-4685-be1f-d57550cc96cc" xsi:nil="true"/>
    <TPLaunchHelpLinkType xmlns="4873beb7-5857-4685-be1f-d57550cc96cc">Template</TPLaunchHelpLinkType>
    <LastModifiedDateTime xmlns="4873beb7-5857-4685-be1f-d57550cc96cc" xsi:nil="true"/>
    <UACurrentWords xmlns="4873beb7-5857-4685-be1f-d57550cc96cc">0</UACurrentWords>
    <UALocRecommendation xmlns="4873beb7-5857-4685-be1f-d57550cc96cc">Localize</UALocRecommendation>
    <ArtSampleDocs xmlns="4873beb7-5857-4685-be1f-d57550cc96cc" xsi:nil="true"/>
    <UANote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144101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1AEDAAA2-3CB0-4013-8E33-13AAFF08C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3DC493-198E-43D6-B65F-3F3B89C02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21CD0F-BB05-4FA4-A103-1B614220D63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tf10275584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Baby photo album (Stars design)</vt:lpstr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(Stars design)</dc:title>
  <dc:creator>ikra iqbal</dc:creator>
  <cp:lastModifiedBy>ikra iqbal</cp:lastModifiedBy>
  <cp:revision>1</cp:revision>
  <cp:lastPrinted>2008-05-01T17:38:00Z</cp:lastPrinted>
  <dcterms:created xsi:type="dcterms:W3CDTF">2017-12-08T15:41:00Z</dcterms:created>
  <dcterms:modified xsi:type="dcterms:W3CDTF">2017-12-08T15:53:00Z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448;#zwd140;#95;#zwd120;#79;#tpl120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