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61" w:rsidRPr="00664788" w:rsidRDefault="00EC5A58" w:rsidP="00C4491C">
      <w:pPr>
        <w:pStyle w:val="Title"/>
      </w:pPr>
      <w:bookmarkStart w:id="0" w:name="_GoBack"/>
      <w:bookmarkEnd w:id="0"/>
      <w:r w:rsidRPr="00664788">
        <w:rPr>
          <w:lang w:eastAsia="en-US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5FDCF2F2">
                <wp:simplePos x="0" y="0"/>
                <wp:positionH relativeFrom="page">
                  <wp:posOffset>-118745</wp:posOffset>
                </wp:positionH>
                <wp:positionV relativeFrom="page">
                  <wp:posOffset>347345</wp:posOffset>
                </wp:positionV>
                <wp:extent cx="10325100" cy="1143000"/>
                <wp:effectExtent l="0" t="33020" r="4445" b="33655"/>
                <wp:wrapNone/>
                <wp:docPr id="3" name="Group 7" descr="Decorative header background with arrow" title="Backgrou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alt="Title: Background  - Description: Decorative header background with arrow" style="position:absolute;margin-left:-9.35pt;margin-top:27.35pt;width:813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">
                <v:rect id="Rectangle 2" o:spid="_x0000_s1027" style="position:absolute;left:-187;top:727;width:16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b0MIA&#10;AADaAAAADwAAAGRycy9kb3ducmV2LnhtbESPQYvCMBSE78L+h/AWvGm6IuJ2jSILgiAo1j2st0fz&#10;bIvNS2kSW/+9EQSPw8x8wyxWvanFjVpXWVbwNU5AEOdWV1wo+DttRnMQziNrrC2Tgjs5WC0/BgtM&#10;te34SLfMFyJC2KWooPS+SaV0eUkG3dg2xNG72Nagj7ItpG6xi3BTy0mSzKTBiuNCiQ39lpRfs2AU&#10;7LJwDtXuv8i/D+jNfR+66zkoNfzs1z8gPPX+HX61t1rBFJ5X4g2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xvQwgAAANoAAAAPAAAAAAAAAAAAAAAAAJgCAABkcnMvZG93&#10;bnJldi54bWxQSwUGAAAAAAQABAD1AAAAhwM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8" type="#_x0000_t55" style="position:absolute;left:533;top:547;width:53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du8UA&#10;AADaAAAADwAAAGRycy9kb3ducmV2LnhtbESPQWvCQBSE70L/w/IKvelGqyKpq2iLoEUoUUF6e2Rf&#10;s6HZt2l2a+K/dwtCj8PMfMPMl52txIUaXzpWMBwkIIhzp0suFJyOm/4MhA/IGivHpOBKHpaLh94c&#10;U+1azuhyCIWIEPYpKjAh1KmUPjdk0Q9cTRy9L9dYDFE2hdQNthFuKzlKkqm0WHJcMFjTq6H8+/Br&#10;FezH1efH8/T8/lZuaDccrbOfXWuUenrsVi8gAnXhP3xvb7WCCfxdiT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p27xQAAANoAAAAPAAAAAAAAAAAAAAAAAJgCAABkcnMv&#10;ZG93bnJldi54bWxQSwUGAAAAAAQABAD1AAAAigM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664788">
        <w:rPr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39929058">
                <wp:simplePos x="0" y="0"/>
                <wp:positionH relativeFrom="page">
                  <wp:posOffset>3870325</wp:posOffset>
                </wp:positionH>
                <wp:positionV relativeFrom="page">
                  <wp:posOffset>384175</wp:posOffset>
                </wp:positionV>
                <wp:extent cx="5767200" cy="1029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200" cy="10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09831764"/>
                              <w:placeholder>
                                <w:docPart w:val="418D1EB585E5466DA9C2822D3AAB04A4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B34FAD" w:rsidRPr="00664788" w:rsidRDefault="00664788" w:rsidP="00664788">
                                <w:pPr>
                                  <w:pStyle w:val="Titlebartext"/>
                                </w:pPr>
                                <w:r w:rsidRPr="00664788">
      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4.75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" filled="f" stroked="f">
                <v:textbox inset=",7.2pt,,7.2pt">
                  <w:txbxContent>
                    <w:sdt>
                      <w:sdtPr>
                        <w:id w:val="809831764"/>
                        <w:placeholder>
                          <w:docPart w:val="418D1EB585E5466DA9C2822D3AAB04A4"/>
                        </w:placeholder>
                        <w:temporary/>
                        <w:showingPlcHdr/>
                      </w:sdtPr>
                      <w:sdtEndPr/>
                      <w:sdtContent>
                        <w:p w:rsidR="00B34FAD" w:rsidRPr="00664788" w:rsidRDefault="00664788" w:rsidP="00664788">
                          <w:pPr>
                            <w:pStyle w:val="Titlebartext"/>
                          </w:pPr>
                          <w:r w:rsidRPr="00664788">
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id w:val="1625424765"/>
          <w:placeholder>
            <w:docPart w:val="21DD7D217291477EA89A71C678B83FEA"/>
          </w:placeholder>
          <w:temporary/>
          <w:showingPlcHdr/>
        </w:sdtPr>
        <w:sdtEndPr/>
        <w:sdtContent>
          <w:r w:rsidR="00664788" w:rsidRPr="00664788">
            <w:t>Wellness Checklist</w:t>
          </w:r>
        </w:sdtContent>
      </w:sdt>
    </w:p>
    <w:p w:rsidR="00E07A42" w:rsidRPr="00664788" w:rsidRDefault="00E07A42" w:rsidP="00531D65"/>
    <w:tbl>
      <w:tblPr>
        <w:tblStyle w:val="TableGrid"/>
        <w:tblW w:w="0" w:type="auto"/>
        <w:tblLook w:val="04A0" w:firstRow="1" w:lastRow="0" w:firstColumn="1" w:lastColumn="0" w:noHBand="0" w:noVBand="1"/>
        <w:tblCaption w:val="Table"/>
        <w:tblDescription w:val="Table with checklist for a healthy lifestyle plan for each day of the week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="00D04CC3" w:rsidRPr="00664788" w:rsidTr="00771DED">
        <w:trPr>
          <w:trHeight w:val="360"/>
          <w:tblHeader/>
        </w:trPr>
        <w:sdt>
          <w:sdtPr>
            <w:id w:val="-353269463"/>
            <w:placeholder>
              <w:docPart w:val="163DD8D83B6B412FB68DA88409DF85A4"/>
            </w:placeholder>
            <w:temporary/>
            <w:showingPlcHdr/>
          </w:sdtPr>
          <w:sdtEndPr/>
          <w:sdtContent>
            <w:tc>
              <w:tcPr>
                <w:tcW w:w="10606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:rsidR="00D04CC3" w:rsidRPr="00664788" w:rsidRDefault="00664788" w:rsidP="00664788">
                <w:pPr>
                  <w:pStyle w:val="tableheaddark"/>
                </w:pPr>
                <w:r w:rsidRPr="00664788">
                  <w:t>Daily wellness checklist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D04CC3" w:rsidRPr="00664788" w:rsidRDefault="00D04CC3" w:rsidP="006428A1">
            <w:pPr>
              <w:spacing w:before="40" w:after="40" w:line="240" w:lineRule="auto"/>
              <w:rPr>
                <w:rFonts w:asciiTheme="majorHAnsi" w:hAnsiTheme="majorHAnsi"/>
                <w:sz w:val="28"/>
              </w:rPr>
            </w:pPr>
          </w:p>
        </w:tc>
        <w:sdt>
          <w:sdtPr>
            <w:id w:val="711769819"/>
            <w:placeholder>
              <w:docPart w:val="94DD457FEC774425BE8337F9DBBEC6AB"/>
            </w:placeholder>
            <w:temporary/>
            <w:showingPlcHdr/>
          </w:sdtPr>
          <w:sdtEndPr/>
          <w:sdtContent>
            <w:tc>
              <w:tcPr>
                <w:tcW w:w="355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:rsidR="00D04CC3" w:rsidRPr="00664788" w:rsidRDefault="00664788" w:rsidP="00664788">
                <w:pPr>
                  <w:pStyle w:val="tableheadwhite"/>
                </w:pPr>
                <w:r w:rsidRPr="00664788">
                  <w:t>Other wellness tips</w:t>
                </w:r>
              </w:p>
            </w:tc>
          </w:sdtContent>
        </w:sdt>
      </w:tr>
      <w:tr w:rsidR="00664788" w:rsidRPr="00664788" w:rsidTr="00C4491C">
        <w:trPr>
          <w:trHeight w:val="360"/>
        </w:trPr>
        <w:sdt>
          <w:sdtPr>
            <w:id w:val="63776308"/>
            <w:placeholder>
              <w:docPart w:val="F1BF25801BBF4947B58B62BADD19AB8C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Did you...</w:t>
                </w:r>
              </w:p>
            </w:tc>
          </w:sdtContent>
        </w:sdt>
        <w:sdt>
          <w:sdtPr>
            <w:id w:val="-134105234"/>
            <w:placeholder>
              <w:docPart w:val="1387F72E4FFD4A4A878F8DAD22A1E902"/>
            </w:placeholder>
            <w:temporary/>
            <w:showingPlcHdr/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Mon</w:t>
                </w:r>
              </w:p>
            </w:tc>
          </w:sdtContent>
        </w:sdt>
        <w:sdt>
          <w:sdtPr>
            <w:id w:val="-15920209"/>
            <w:placeholder>
              <w:docPart w:val="B33AF0A965B74A088D8987FA45E175DC"/>
            </w:placeholder>
            <w:temporary/>
            <w:showingPlcHdr/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Tue</w:t>
                </w:r>
              </w:p>
            </w:tc>
          </w:sdtContent>
        </w:sdt>
        <w:sdt>
          <w:sdtPr>
            <w:id w:val="116960833"/>
            <w:placeholder>
              <w:docPart w:val="424B54322A3A4E6295F3C06EF45E8715"/>
            </w:placeholder>
            <w:temporary/>
            <w:showingPlcHdr/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Wed</w:t>
                </w:r>
              </w:p>
            </w:tc>
          </w:sdtContent>
        </w:sdt>
        <w:sdt>
          <w:sdtPr>
            <w:id w:val="-1258444897"/>
            <w:placeholder>
              <w:docPart w:val="DFD79BF2F1144CECB78121F787CE3F73"/>
            </w:placeholder>
            <w:temporary/>
            <w:showingPlcHdr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Thu</w:t>
                </w:r>
              </w:p>
            </w:tc>
          </w:sdtContent>
        </w:sdt>
        <w:sdt>
          <w:sdtPr>
            <w:id w:val="1767196025"/>
            <w:placeholder>
              <w:docPart w:val="38DD4657915C431C9FCC0308318EAC2F"/>
            </w:placeholder>
            <w:temporary/>
            <w:showingPlcHdr/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Fri</w:t>
                </w:r>
              </w:p>
            </w:tc>
          </w:sdtContent>
        </w:sdt>
        <w:sdt>
          <w:sdtPr>
            <w:id w:val="-2132166766"/>
            <w:placeholder>
              <w:docPart w:val="01AAD10D8B624011BF16AE2882006A4E"/>
            </w:placeholder>
            <w:temporary/>
            <w:showingPlcHdr/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Sat</w:t>
                </w:r>
              </w:p>
            </w:tc>
          </w:sdtContent>
        </w:sdt>
        <w:sdt>
          <w:sdtPr>
            <w:id w:val="-1770460465"/>
            <w:placeholder>
              <w:docPart w:val="17F9AE23412B4242B9F5BD6ABA09249E"/>
            </w:placeholder>
            <w:temporary/>
            <w:showingPlcHdr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Sun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EF676B" w:rsidRPr="00664788" w:rsidRDefault="00EF676B" w:rsidP="006428A1">
            <w:pPr>
              <w:spacing w:before="40" w:after="40" w:line="240" w:lineRule="auto"/>
              <w:rPr>
                <w:rFonts w:asciiTheme="majorHAnsi" w:hAnsiTheme="majorHAnsi"/>
              </w:rPr>
            </w:pPr>
          </w:p>
        </w:tc>
        <w:sdt>
          <w:sdtPr>
            <w:id w:val="1533226254"/>
            <w:placeholder>
              <w:docPart w:val="057201CCC10F4C78B2531B790A0F2D0D"/>
            </w:placeholder>
            <w:temporary/>
            <w:showingPlcHdr/>
          </w:sdtPr>
          <w:sdtEndPr/>
          <w:sdtContent>
            <w:tc>
              <w:tcPr>
                <w:tcW w:w="3554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:rsidR="00664788" w:rsidRPr="00664788" w:rsidRDefault="00664788" w:rsidP="00664788">
                <w:pPr>
                  <w:pStyle w:val="numberedtextlight"/>
                </w:pPr>
                <w:r w:rsidRPr="00664788">
                  <w:t>Get knowledgeable by researching nutrition and supplements.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Pay attention to your emotions and feelings before going to sleep each night. Keep a diary.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If something hurts chronically, or if something feels out of whack, your body is talking to you. Listen to it!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Research pressure point therapy, massage or any other form of energy medicine that you can practice on yourself, your partner, or your children.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Research and take up daily stress-busting daily practices such as meditation, mindfulness, and affirmations.</w:t>
                </w:r>
              </w:p>
              <w:p w:rsidR="00EF676B" w:rsidRPr="00664788" w:rsidRDefault="00664788" w:rsidP="00664788">
                <w:pPr>
                  <w:pStyle w:val="numberedtextlight"/>
                </w:pPr>
                <w:r w:rsidRPr="00664788">
                  <w:t>If you’re emotionally in trouble or feel lost or helpless, seek help.</w:t>
                </w:r>
              </w:p>
            </w:tc>
          </w:sdtContent>
        </w:sdt>
      </w:tr>
      <w:tr w:rsidR="00664788" w:rsidRPr="00664788" w:rsidTr="007C7929">
        <w:trPr>
          <w:trHeight w:val="380"/>
        </w:trPr>
        <w:sdt>
          <w:sdtPr>
            <w:id w:val="1693417478"/>
            <w:placeholder>
              <w:docPart w:val="8840BBE046114511B0EDAC812F52FAB8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breakfast</w:t>
                </w:r>
              </w:p>
            </w:tc>
          </w:sdtContent>
        </w:sdt>
        <w:sdt>
          <w:sdtPr>
            <w:id w:val="-118771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664788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8194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8289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81055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0066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6009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21210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047951178"/>
            <w:placeholder>
              <w:docPart w:val="367C638B48AA48CDAA69A0DF0A3CA048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fresh, plant-based, and whole grain foods</w:t>
                </w:r>
              </w:p>
            </w:tc>
          </w:sdtContent>
        </w:sdt>
        <w:sdt>
          <w:sdtPr>
            <w:id w:val="-358738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47882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827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34859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693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2763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241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892890759"/>
            <w:placeholder>
              <w:docPart w:val="FF8ACF07979F41D981495B5C967CF8BF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one green food</w:t>
                </w:r>
              </w:p>
            </w:tc>
          </w:sdtContent>
        </w:sdt>
        <w:sdt>
          <w:sdtPr>
            <w:id w:val="-205059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69965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54504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250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577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425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26040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248121122"/>
            <w:placeholder>
              <w:docPart w:val="0A65768E2FDC4615884AAD94BBD34DBC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organic, free-range chicken, fish, and game</w:t>
                </w:r>
              </w:p>
            </w:tc>
          </w:sdtContent>
        </w:sdt>
        <w:sdt>
          <w:sdtPr>
            <w:id w:val="-10411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00038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75096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50615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3773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3398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0269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361591293"/>
            <w:placeholder>
              <w:docPart w:val="DBF3684AE0F44EEB90748381B338F9DE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organic eggs and diary</w:t>
                </w:r>
              </w:p>
            </w:tc>
          </w:sdtContent>
        </w:sdt>
        <w:sdt>
          <w:sdtPr>
            <w:id w:val="95529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5715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7340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1935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74730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19883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26037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692137474"/>
            <w:placeholder>
              <w:docPart w:val="792D41DA320D4D1788F7217597E1CA92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sugary, processed, and refined foods</w:t>
                </w:r>
              </w:p>
            </w:tc>
          </w:sdtContent>
        </w:sdt>
        <w:sdt>
          <w:sdtPr>
            <w:id w:val="-1707013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9738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9520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8977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4158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2504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7906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640024765"/>
            <w:placeholder>
              <w:docPart w:val="AA95701A0B2D478AA2687FB25CD52C17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good fats: avocados, nuts, seeds, olives, coconut</w:t>
                </w:r>
              </w:p>
            </w:tc>
          </w:sdtContent>
        </w:sdt>
        <w:sdt>
          <w:sdtPr>
            <w:id w:val="1738974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9623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49293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86550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59660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140147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732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325133696"/>
            <w:placeholder>
              <w:docPart w:val="93AFD4D78906480593FF170580E895D1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Cook with organic, virgin coconut oil, or olive oil</w:t>
                </w:r>
              </w:p>
            </w:tc>
          </w:sdtContent>
        </w:sdt>
        <w:sdt>
          <w:sdtPr>
            <w:id w:val="-194406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8591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7303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4598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00096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78288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136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55896349"/>
            <w:placeholder>
              <w:docPart w:val="BC98E093B6624C6E82945F39A6546314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deep-frying, stir-frying, and sautéing</w:t>
                </w:r>
              </w:p>
            </w:tc>
          </w:sdtContent>
        </w:sdt>
        <w:sdt>
          <w:sdtPr>
            <w:id w:val="1086187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20516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16134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272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844852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621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28085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89419857"/>
            <w:placeholder>
              <w:docPart w:val="FD94EE1B27B145A5A124CA8336229F52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Drink plain coffee or tea</w:t>
                </w:r>
              </w:p>
            </w:tc>
          </w:sdtContent>
        </w:sdt>
        <w:sdt>
          <w:sdtPr>
            <w:id w:val="-1094384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695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6045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91421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63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63562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56372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920169727"/>
            <w:placeholder>
              <w:docPart w:val="376B4C4102BF4A37B78656F33CEBAB1A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Drink 7–8 glasses of water per day</w:t>
                </w:r>
              </w:p>
            </w:tc>
          </w:sdtContent>
        </w:sdt>
        <w:sdt>
          <w:sdtPr>
            <w:id w:val="-476000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9925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891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8028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575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8219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09925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31277057"/>
            <w:placeholder>
              <w:docPart w:val="FA1D30A89F224704AC63290E33876165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skipping meals</w:t>
                </w:r>
              </w:p>
            </w:tc>
          </w:sdtContent>
        </w:sdt>
        <w:sdt>
          <w:sdtPr>
            <w:id w:val="51359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24442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0381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60413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995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7182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4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306060151"/>
            <w:placeholder>
              <w:docPart w:val="48ED10C1A2BE4610B02D06446BB21A3C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alcohol</w:t>
                </w:r>
              </w:p>
            </w:tc>
          </w:sdtContent>
        </w:sdt>
        <w:sdt>
          <w:sdtPr>
            <w:id w:val="581651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36485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0534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4535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72336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914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35599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23592764"/>
            <w:placeholder>
              <w:docPart w:val="EF775E9DD60845EB87C85CE6ACC9EAF7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Get at least 6–8 hours of sleep</w:t>
                </w:r>
              </w:p>
            </w:tc>
          </w:sdtContent>
        </w:sdt>
        <w:sdt>
          <w:sdtPr>
            <w:id w:val="1395165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3997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8257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98574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76909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421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6015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52829857"/>
            <w:placeholder>
              <w:docPart w:val="8B1F782207EF484F89D8401E2FADE325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Get 20–30 minutes of moderate exercise</w:t>
                </w:r>
              </w:p>
            </w:tc>
          </w:sdtContent>
        </w:sdt>
        <w:sdt>
          <w:sdtPr>
            <w:id w:val="54402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8700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1141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6558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1782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554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93621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0" w:after="80" w:line="240" w:lineRule="auto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Picture 2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664788" w:rsidTr="003A6654">
        <w:trPr>
          <w:trHeight w:val="380"/>
        </w:trPr>
        <w:sdt>
          <w:sdtPr>
            <w:id w:val="923227539"/>
            <w:placeholder>
              <w:docPart w:val="14084C3F3D43425FBD5815243E181030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continuously sitting for more than 55 minutes</w:t>
                </w:r>
              </w:p>
            </w:tc>
          </w:sdtContent>
        </w:sdt>
        <w:sdt>
          <w:sdtPr>
            <w:id w:val="-145617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91191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166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7552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5369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15024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87037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-1760130823"/>
            <w:placeholder>
              <w:docPart w:val="1393D1BB90E142FFAC12494F117F19DB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Stretch for a minimum of 5 minutes</w:t>
                </w:r>
              </w:p>
            </w:tc>
          </w:sdtContent>
        </w:sdt>
        <w:sdt>
          <w:sdtPr>
            <w:id w:val="-78596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1113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41262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23859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829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3454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2242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14893990"/>
            <w:placeholder>
              <w:docPart w:val="D492192C7AFF44EE9DEAB7EF2E6344F1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Take the stairs instead of the elevator</w:t>
                </w:r>
              </w:p>
            </w:tc>
          </w:sdtContent>
        </w:sdt>
        <w:sdt>
          <w:sdtPr>
            <w:id w:val="1380284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019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76629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731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98302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555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1518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-857187773"/>
            <w:placeholder>
              <w:docPart w:val="212EE887021042E8AC85D64E35FF8A52"/>
            </w:placeholder>
            <w:temporary/>
            <w:showingPlcHdr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Spend time outdoors</w:t>
                </w:r>
              </w:p>
            </w:tc>
          </w:sdtContent>
        </w:sdt>
        <w:sdt>
          <w:sdtPr>
            <w:id w:val="3739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2688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5934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1416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402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25764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4673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</w:tbl>
    <w:p w:rsidR="00E07A42" w:rsidRPr="00664788" w:rsidRDefault="00E07A42" w:rsidP="0068746E">
      <w:pPr>
        <w:pStyle w:val="small"/>
        <w:rPr>
          <w:sz w:val="2"/>
        </w:rPr>
      </w:pPr>
    </w:p>
    <w:sectPr w:rsidR="00E07A42" w:rsidRPr="00664788" w:rsidSect="0068746E">
      <w:pgSz w:w="15840" w:h="12240" w:orient="landscape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78B" w:rsidRDefault="002A278B" w:rsidP="00C72A58">
      <w:pPr>
        <w:spacing w:after="0" w:line="240" w:lineRule="auto"/>
      </w:pPr>
      <w:r>
        <w:separator/>
      </w:r>
    </w:p>
  </w:endnote>
  <w:endnote w:type="continuationSeparator" w:id="0">
    <w:p w:rsidR="002A278B" w:rsidRDefault="002A278B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78B" w:rsidRDefault="002A278B" w:rsidP="00C72A58">
      <w:pPr>
        <w:spacing w:after="0" w:line="240" w:lineRule="auto"/>
      </w:pPr>
      <w:r>
        <w:separator/>
      </w:r>
    </w:p>
  </w:footnote>
  <w:footnote w:type="continuationSeparator" w:id="0">
    <w:p w:rsidR="002A278B" w:rsidRDefault="002A278B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98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265CAC"/>
    <w:rsid w:val="00277F6F"/>
    <w:rsid w:val="002935F4"/>
    <w:rsid w:val="002A278B"/>
    <w:rsid w:val="002F0E70"/>
    <w:rsid w:val="00325BF6"/>
    <w:rsid w:val="003325F2"/>
    <w:rsid w:val="0034152F"/>
    <w:rsid w:val="00357E98"/>
    <w:rsid w:val="00372907"/>
    <w:rsid w:val="00384929"/>
    <w:rsid w:val="00386F6C"/>
    <w:rsid w:val="003C5715"/>
    <w:rsid w:val="0044538F"/>
    <w:rsid w:val="00477F18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788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E07A42"/>
    <w:pPr>
      <w:ind w:left="720"/>
      <w:contextualSpacing/>
    </w:pPr>
  </w:style>
  <w:style w:type="table" w:styleId="TableGrid">
    <w:name w:val="Table Grid"/>
    <w:basedOn w:val="TableNormal"/>
    <w:uiPriority w:val="39"/>
    <w:rsid w:val="00531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al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al"/>
    <w:qFormat/>
    <w:rsid w:val="00664788"/>
    <w:pPr>
      <w:spacing w:line="240" w:lineRule="auto"/>
    </w:pPr>
  </w:style>
  <w:style w:type="paragraph" w:customStyle="1" w:styleId="largetext">
    <w:name w:val="large text"/>
    <w:basedOn w:val="Normal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ListParagraph"/>
    <w:qFormat/>
    <w:rsid w:val="00C73E4B"/>
    <w:pPr>
      <w:numPr>
        <w:numId w:val="6"/>
      </w:numPr>
      <w:spacing w:before="40" w:after="40" w:line="240" w:lineRule="auto"/>
      <w:ind w:left="280" w:hanging="27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6478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98"/>
    <w:rPr>
      <w:rFonts w:ascii="Tahoma" w:hAnsi="Tahoma" w:cs="Tahoma"/>
      <w:color w:val="676C73" w:themeColor="text1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unhideWhenUsed="0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788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E07A42"/>
    <w:pPr>
      <w:ind w:left="720"/>
      <w:contextualSpacing/>
    </w:pPr>
  </w:style>
  <w:style w:type="table" w:styleId="TableGrid">
    <w:name w:val="Table Grid"/>
    <w:basedOn w:val="TableNormal"/>
    <w:uiPriority w:val="39"/>
    <w:rsid w:val="00531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al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al"/>
    <w:qFormat/>
    <w:rsid w:val="00664788"/>
    <w:pPr>
      <w:spacing w:line="240" w:lineRule="auto"/>
    </w:pPr>
  </w:style>
  <w:style w:type="paragraph" w:customStyle="1" w:styleId="largetext">
    <w:name w:val="large text"/>
    <w:basedOn w:val="Normal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ListParagraph"/>
    <w:qFormat/>
    <w:rsid w:val="00C73E4B"/>
    <w:pPr>
      <w:numPr>
        <w:numId w:val="6"/>
      </w:numPr>
      <w:spacing w:before="40" w:after="40" w:line="240" w:lineRule="auto"/>
      <w:ind w:left="280" w:hanging="27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6478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98"/>
    <w:rPr>
      <w:rFonts w:ascii="Tahoma" w:hAnsi="Tahoma" w:cs="Tahoma"/>
      <w:color w:val="676C73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bid\Abid\own%20Setup\Future%20Plan\New%20circle%20of%20sites\First%20Circle\6th%20Circle\Work%20on%20Existing%20Websites\Wordstemplates.org\New%20Templates\Free%20Checklist\tf342828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DD7D217291477EA89A71C678B83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E43A7-E312-453A-9DED-02EE3D057FAF}"/>
      </w:docPartPr>
      <w:docPartBody>
        <w:p w:rsidR="00000000" w:rsidRDefault="007C28C1">
          <w:pPr>
            <w:pStyle w:val="21DD7D217291477EA89A71C678B83FEA"/>
          </w:pPr>
          <w:r w:rsidRPr="00664788">
            <w:t>Wellness Checklist</w:t>
          </w:r>
        </w:p>
      </w:docPartBody>
    </w:docPart>
    <w:docPart>
      <w:docPartPr>
        <w:name w:val="163DD8D83B6B412FB68DA88409DF8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91C51-38DA-4241-A8A9-21742A5E56B9}"/>
      </w:docPartPr>
      <w:docPartBody>
        <w:p w:rsidR="00000000" w:rsidRDefault="007C28C1">
          <w:pPr>
            <w:pStyle w:val="163DD8D83B6B412FB68DA88409DF85A4"/>
          </w:pPr>
          <w:r w:rsidRPr="00664788">
            <w:t>Daily wellness checklist</w:t>
          </w:r>
        </w:p>
      </w:docPartBody>
    </w:docPart>
    <w:docPart>
      <w:docPartPr>
        <w:name w:val="94DD457FEC774425BE8337F9DBBEC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E3BE2-D072-453C-B3CB-3A99296091A1}"/>
      </w:docPartPr>
      <w:docPartBody>
        <w:p w:rsidR="00000000" w:rsidRDefault="007C28C1">
          <w:pPr>
            <w:pStyle w:val="94DD457FEC774425BE8337F9DBBEC6AB"/>
          </w:pPr>
          <w:r w:rsidRPr="00664788">
            <w:t>Other wellness tips</w:t>
          </w:r>
        </w:p>
      </w:docPartBody>
    </w:docPart>
    <w:docPart>
      <w:docPartPr>
        <w:name w:val="F1BF25801BBF4947B58B62BADD19A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4D381-524C-4ECA-A64B-B28632679E15}"/>
      </w:docPartPr>
      <w:docPartBody>
        <w:p w:rsidR="00000000" w:rsidRDefault="007C28C1">
          <w:pPr>
            <w:pStyle w:val="F1BF25801BBF4947B58B62BADD19AB8C"/>
          </w:pPr>
          <w:r w:rsidRPr="00664788">
            <w:t>Did you...</w:t>
          </w:r>
        </w:p>
      </w:docPartBody>
    </w:docPart>
    <w:docPart>
      <w:docPartPr>
        <w:name w:val="1387F72E4FFD4A4A878F8DAD22A1E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86F8E-6288-448A-BC36-773736BAB55A}"/>
      </w:docPartPr>
      <w:docPartBody>
        <w:p w:rsidR="00000000" w:rsidRDefault="007C28C1">
          <w:pPr>
            <w:pStyle w:val="1387F72E4FFD4A4A878F8DAD22A1E902"/>
          </w:pPr>
          <w:r w:rsidRPr="00664788">
            <w:t>Mon</w:t>
          </w:r>
        </w:p>
      </w:docPartBody>
    </w:docPart>
    <w:docPart>
      <w:docPartPr>
        <w:name w:val="B33AF0A965B74A088D8987FA45E17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6C8CA-E223-4CBF-A9DA-58F786624FC5}"/>
      </w:docPartPr>
      <w:docPartBody>
        <w:p w:rsidR="00000000" w:rsidRDefault="007C28C1">
          <w:pPr>
            <w:pStyle w:val="B33AF0A965B74A088D8987FA45E175DC"/>
          </w:pPr>
          <w:r w:rsidRPr="00664788">
            <w:t>Tue</w:t>
          </w:r>
        </w:p>
      </w:docPartBody>
    </w:docPart>
    <w:docPart>
      <w:docPartPr>
        <w:name w:val="424B54322A3A4E6295F3C06EF45E8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5FEA9-09E2-4DF4-B20F-3FDB0171FFCE}"/>
      </w:docPartPr>
      <w:docPartBody>
        <w:p w:rsidR="00000000" w:rsidRDefault="007C28C1">
          <w:pPr>
            <w:pStyle w:val="424B54322A3A4E6295F3C06EF45E8715"/>
          </w:pPr>
          <w:r w:rsidRPr="00664788">
            <w:t>Wed</w:t>
          </w:r>
        </w:p>
      </w:docPartBody>
    </w:docPart>
    <w:docPart>
      <w:docPartPr>
        <w:name w:val="DFD79BF2F1144CECB78121F787CE3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74FEC-D312-4B1B-9107-7C45575FF22E}"/>
      </w:docPartPr>
      <w:docPartBody>
        <w:p w:rsidR="00000000" w:rsidRDefault="007C28C1">
          <w:pPr>
            <w:pStyle w:val="DFD79BF2F1144CECB78121F787CE3F73"/>
          </w:pPr>
          <w:r w:rsidRPr="00664788">
            <w:t>Thu</w:t>
          </w:r>
        </w:p>
      </w:docPartBody>
    </w:docPart>
    <w:docPart>
      <w:docPartPr>
        <w:name w:val="38DD4657915C431C9FCC0308318EA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6D7D7-533A-4C00-B9E3-CEF6043EFD43}"/>
      </w:docPartPr>
      <w:docPartBody>
        <w:p w:rsidR="00000000" w:rsidRDefault="007C28C1">
          <w:pPr>
            <w:pStyle w:val="38DD4657915C431C9FCC0308318EAC2F"/>
          </w:pPr>
          <w:r w:rsidRPr="00664788">
            <w:t>Fri</w:t>
          </w:r>
        </w:p>
      </w:docPartBody>
    </w:docPart>
    <w:docPart>
      <w:docPartPr>
        <w:name w:val="01AAD10D8B624011BF16AE2882006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6BC51-D9A7-4404-87F7-6AE094451439}"/>
      </w:docPartPr>
      <w:docPartBody>
        <w:p w:rsidR="00000000" w:rsidRDefault="007C28C1">
          <w:pPr>
            <w:pStyle w:val="01AAD10D8B624011BF16AE2882006A4E"/>
          </w:pPr>
          <w:r w:rsidRPr="00664788">
            <w:t>Sat</w:t>
          </w:r>
        </w:p>
      </w:docPartBody>
    </w:docPart>
    <w:docPart>
      <w:docPartPr>
        <w:name w:val="17F9AE23412B4242B9F5BD6ABA09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7639D-CC3D-40E3-B447-87848546C9CD}"/>
      </w:docPartPr>
      <w:docPartBody>
        <w:p w:rsidR="00000000" w:rsidRDefault="007C28C1">
          <w:pPr>
            <w:pStyle w:val="17F9AE23412B4242B9F5BD6ABA09249E"/>
          </w:pPr>
          <w:r w:rsidRPr="00664788">
            <w:t>Sun</w:t>
          </w:r>
        </w:p>
      </w:docPartBody>
    </w:docPart>
    <w:docPart>
      <w:docPartPr>
        <w:name w:val="057201CCC10F4C78B2531B790A0F2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C6276-C7F0-41F3-812B-343BF7AA1566}"/>
      </w:docPartPr>
      <w:docPartBody>
        <w:p w:rsidR="00E00C82" w:rsidRPr="00664788" w:rsidRDefault="007C28C1" w:rsidP="00664788">
          <w:pPr>
            <w:pStyle w:val="numberedtextlight"/>
          </w:pPr>
          <w:r w:rsidRPr="00664788">
            <w:t>Ge</w:t>
          </w:r>
          <w:r w:rsidRPr="00664788">
            <w:t>t knowledgeable by researching nutrition and supplements.</w:t>
          </w:r>
        </w:p>
        <w:p w:rsidR="00E00C82" w:rsidRPr="00664788" w:rsidRDefault="007C28C1" w:rsidP="00664788">
          <w:pPr>
            <w:pStyle w:val="numberedtextlight"/>
          </w:pPr>
          <w:r w:rsidRPr="00664788">
            <w:t>Pay attention to your emotions and feelings before going to sleep each night. Keep a diary.</w:t>
          </w:r>
        </w:p>
        <w:p w:rsidR="00E00C82" w:rsidRPr="00664788" w:rsidRDefault="007C28C1" w:rsidP="00664788">
          <w:pPr>
            <w:pStyle w:val="numberedtextlight"/>
          </w:pPr>
          <w:r w:rsidRPr="00664788">
            <w:t>If something hurts chronically, or if something feels out of whack, your body is talking to you. Listen to</w:t>
          </w:r>
          <w:r w:rsidRPr="00664788">
            <w:t xml:space="preserve"> it!</w:t>
          </w:r>
        </w:p>
        <w:p w:rsidR="00E00C82" w:rsidRPr="00664788" w:rsidRDefault="007C28C1" w:rsidP="00664788">
          <w:pPr>
            <w:pStyle w:val="numberedtextlight"/>
          </w:pPr>
          <w:r w:rsidRPr="00664788">
            <w:t>Research pressure point therapy, massage or any other form of energy medicine that you can practice on yourself, your partner, or your children.</w:t>
          </w:r>
        </w:p>
        <w:p w:rsidR="00E00C82" w:rsidRPr="00664788" w:rsidRDefault="007C28C1" w:rsidP="00664788">
          <w:pPr>
            <w:pStyle w:val="numberedtextlight"/>
          </w:pPr>
          <w:r w:rsidRPr="00664788">
            <w:t>Research and take up daily stress-busting daily practices such as meditation, mindfulness, and affirmation</w:t>
          </w:r>
          <w:r w:rsidRPr="00664788">
            <w:t>s.</w:t>
          </w:r>
        </w:p>
        <w:p w:rsidR="00000000" w:rsidRDefault="007C28C1">
          <w:pPr>
            <w:pStyle w:val="057201CCC10F4C78B2531B790A0F2D0D"/>
          </w:pPr>
          <w:r w:rsidRPr="00664788">
            <w:t>If you’re emotionally in trouble or feel lost or helpless, seek help.</w:t>
          </w:r>
        </w:p>
      </w:docPartBody>
    </w:docPart>
    <w:docPart>
      <w:docPartPr>
        <w:name w:val="8840BBE046114511B0EDAC812F52F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8616B-032E-4580-A8D4-FF28319DB8C4}"/>
      </w:docPartPr>
      <w:docPartBody>
        <w:p w:rsidR="00000000" w:rsidRDefault="007C28C1">
          <w:pPr>
            <w:pStyle w:val="8840BBE046114511B0EDAC812F52FAB8"/>
          </w:pPr>
          <w:r w:rsidRPr="00664788">
            <w:t>Eat breakfast</w:t>
          </w:r>
        </w:p>
      </w:docPartBody>
    </w:docPart>
    <w:docPart>
      <w:docPartPr>
        <w:name w:val="367C638B48AA48CDAA69A0DF0A3CA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A983C-FF12-4D8C-ACA1-59D2EF9B157C}"/>
      </w:docPartPr>
      <w:docPartBody>
        <w:p w:rsidR="00000000" w:rsidRDefault="007C28C1">
          <w:pPr>
            <w:pStyle w:val="367C638B48AA48CDAA69A0DF0A3CA048"/>
          </w:pPr>
          <w:r w:rsidRPr="00664788">
            <w:t>Eat fresh, plant-based, and whole grain foods</w:t>
          </w:r>
        </w:p>
      </w:docPartBody>
    </w:docPart>
    <w:docPart>
      <w:docPartPr>
        <w:name w:val="FF8ACF07979F41D981495B5C967CF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576B-998E-45C4-86E3-44FFB6B3D2A3}"/>
      </w:docPartPr>
      <w:docPartBody>
        <w:p w:rsidR="00000000" w:rsidRDefault="007C28C1">
          <w:pPr>
            <w:pStyle w:val="FF8ACF07979F41D981495B5C967CF8BF"/>
          </w:pPr>
          <w:r w:rsidRPr="00664788">
            <w:t>Eat one green food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C1"/>
    <w:rsid w:val="007C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DD7D217291477EA89A71C678B83FEA">
    <w:name w:val="21DD7D217291477EA89A71C678B83FEA"/>
  </w:style>
  <w:style w:type="paragraph" w:customStyle="1" w:styleId="163DD8D83B6B412FB68DA88409DF85A4">
    <w:name w:val="163DD8D83B6B412FB68DA88409DF85A4"/>
  </w:style>
  <w:style w:type="paragraph" w:customStyle="1" w:styleId="94DD457FEC774425BE8337F9DBBEC6AB">
    <w:name w:val="94DD457FEC774425BE8337F9DBBEC6AB"/>
  </w:style>
  <w:style w:type="paragraph" w:customStyle="1" w:styleId="F1BF25801BBF4947B58B62BADD19AB8C">
    <w:name w:val="F1BF25801BBF4947B58B62BADD19AB8C"/>
  </w:style>
  <w:style w:type="paragraph" w:customStyle="1" w:styleId="1387F72E4FFD4A4A878F8DAD22A1E902">
    <w:name w:val="1387F72E4FFD4A4A878F8DAD22A1E902"/>
  </w:style>
  <w:style w:type="paragraph" w:customStyle="1" w:styleId="B33AF0A965B74A088D8987FA45E175DC">
    <w:name w:val="B33AF0A965B74A088D8987FA45E175DC"/>
  </w:style>
  <w:style w:type="paragraph" w:customStyle="1" w:styleId="424B54322A3A4E6295F3C06EF45E8715">
    <w:name w:val="424B54322A3A4E6295F3C06EF45E8715"/>
  </w:style>
  <w:style w:type="paragraph" w:customStyle="1" w:styleId="DFD79BF2F1144CECB78121F787CE3F73">
    <w:name w:val="DFD79BF2F1144CECB78121F787CE3F73"/>
  </w:style>
  <w:style w:type="paragraph" w:customStyle="1" w:styleId="38DD4657915C431C9FCC0308318EAC2F">
    <w:name w:val="38DD4657915C431C9FCC0308318EAC2F"/>
  </w:style>
  <w:style w:type="paragraph" w:customStyle="1" w:styleId="01AAD10D8B624011BF16AE2882006A4E">
    <w:name w:val="01AAD10D8B624011BF16AE2882006A4E"/>
  </w:style>
  <w:style w:type="paragraph" w:customStyle="1" w:styleId="17F9AE23412B4242B9F5BD6ABA09249E">
    <w:name w:val="17F9AE23412B4242B9F5BD6ABA09249E"/>
  </w:style>
  <w:style w:type="paragraph" w:customStyle="1" w:styleId="numberedtextlight">
    <w:name w:val="numbered text light"/>
    <w:basedOn w:val="ListParagraph"/>
    <w:qFormat/>
    <w:pPr>
      <w:numPr>
        <w:numId w:val="1"/>
      </w:numPr>
      <w:spacing w:before="40" w:after="40" w:line="240" w:lineRule="auto"/>
      <w:ind w:left="280" w:hanging="270"/>
    </w:pPr>
    <w:rPr>
      <w:rFonts w:asciiTheme="majorHAnsi" w:eastAsiaTheme="minorHAnsi" w:hAnsiTheme="majorHAnsi"/>
      <w:color w:val="FFFFFF" w:themeColor="background1"/>
      <w:sz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057201CCC10F4C78B2531B790A0F2D0D">
    <w:name w:val="057201CCC10F4C78B2531B790A0F2D0D"/>
  </w:style>
  <w:style w:type="paragraph" w:customStyle="1" w:styleId="8840BBE046114511B0EDAC812F52FAB8">
    <w:name w:val="8840BBE046114511B0EDAC812F52FAB8"/>
  </w:style>
  <w:style w:type="paragraph" w:customStyle="1" w:styleId="367C638B48AA48CDAA69A0DF0A3CA048">
    <w:name w:val="367C638B48AA48CDAA69A0DF0A3CA048"/>
  </w:style>
  <w:style w:type="paragraph" w:customStyle="1" w:styleId="FF8ACF07979F41D981495B5C967CF8BF">
    <w:name w:val="FF8ACF07979F41D981495B5C967CF8BF"/>
  </w:style>
  <w:style w:type="paragraph" w:customStyle="1" w:styleId="0A65768E2FDC4615884AAD94BBD34DBC">
    <w:name w:val="0A65768E2FDC4615884AAD94BBD34DBC"/>
  </w:style>
  <w:style w:type="paragraph" w:customStyle="1" w:styleId="DBF3684AE0F44EEB90748381B338F9DE">
    <w:name w:val="DBF3684AE0F44EEB90748381B338F9DE"/>
  </w:style>
  <w:style w:type="paragraph" w:customStyle="1" w:styleId="792D41DA320D4D1788F7217597E1CA92">
    <w:name w:val="792D41DA320D4D1788F7217597E1CA92"/>
  </w:style>
  <w:style w:type="paragraph" w:customStyle="1" w:styleId="AA95701A0B2D478AA2687FB25CD52C17">
    <w:name w:val="AA95701A0B2D478AA2687FB25CD52C17"/>
  </w:style>
  <w:style w:type="paragraph" w:customStyle="1" w:styleId="93AFD4D78906480593FF170580E895D1">
    <w:name w:val="93AFD4D78906480593FF170580E895D1"/>
  </w:style>
  <w:style w:type="paragraph" w:customStyle="1" w:styleId="BC98E093B6624C6E82945F39A6546314">
    <w:name w:val="BC98E093B6624C6E82945F39A6546314"/>
  </w:style>
  <w:style w:type="paragraph" w:customStyle="1" w:styleId="FD94EE1B27B145A5A124CA8336229F52">
    <w:name w:val="FD94EE1B27B145A5A124CA8336229F52"/>
  </w:style>
  <w:style w:type="paragraph" w:customStyle="1" w:styleId="376B4C4102BF4A37B78656F33CEBAB1A">
    <w:name w:val="376B4C4102BF4A37B78656F33CEBAB1A"/>
  </w:style>
  <w:style w:type="paragraph" w:customStyle="1" w:styleId="FA1D30A89F224704AC63290E33876165">
    <w:name w:val="FA1D30A89F224704AC63290E33876165"/>
  </w:style>
  <w:style w:type="paragraph" w:customStyle="1" w:styleId="48ED10C1A2BE4610B02D06446BB21A3C">
    <w:name w:val="48ED10C1A2BE4610B02D06446BB21A3C"/>
  </w:style>
  <w:style w:type="paragraph" w:customStyle="1" w:styleId="EF775E9DD60845EB87C85CE6ACC9EAF7">
    <w:name w:val="EF775E9DD60845EB87C85CE6ACC9EAF7"/>
  </w:style>
  <w:style w:type="paragraph" w:customStyle="1" w:styleId="8B1F782207EF484F89D8401E2FADE325">
    <w:name w:val="8B1F782207EF484F89D8401E2FADE325"/>
  </w:style>
  <w:style w:type="paragraph" w:customStyle="1" w:styleId="14084C3F3D43425FBD5815243E181030">
    <w:name w:val="14084C3F3D43425FBD5815243E181030"/>
  </w:style>
  <w:style w:type="paragraph" w:customStyle="1" w:styleId="1393D1BB90E142FFAC12494F117F19DB">
    <w:name w:val="1393D1BB90E142FFAC12494F117F19DB"/>
  </w:style>
  <w:style w:type="paragraph" w:customStyle="1" w:styleId="D492192C7AFF44EE9DEAB7EF2E6344F1">
    <w:name w:val="D492192C7AFF44EE9DEAB7EF2E6344F1"/>
  </w:style>
  <w:style w:type="paragraph" w:customStyle="1" w:styleId="212EE887021042E8AC85D64E35FF8A52">
    <w:name w:val="212EE887021042E8AC85D64E35FF8A52"/>
  </w:style>
  <w:style w:type="paragraph" w:customStyle="1" w:styleId="418D1EB585E5466DA9C2822D3AAB04A4">
    <w:name w:val="418D1EB585E5466DA9C2822D3AAB04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DD7D217291477EA89A71C678B83FEA">
    <w:name w:val="21DD7D217291477EA89A71C678B83FEA"/>
  </w:style>
  <w:style w:type="paragraph" w:customStyle="1" w:styleId="163DD8D83B6B412FB68DA88409DF85A4">
    <w:name w:val="163DD8D83B6B412FB68DA88409DF85A4"/>
  </w:style>
  <w:style w:type="paragraph" w:customStyle="1" w:styleId="94DD457FEC774425BE8337F9DBBEC6AB">
    <w:name w:val="94DD457FEC774425BE8337F9DBBEC6AB"/>
  </w:style>
  <w:style w:type="paragraph" w:customStyle="1" w:styleId="F1BF25801BBF4947B58B62BADD19AB8C">
    <w:name w:val="F1BF25801BBF4947B58B62BADD19AB8C"/>
  </w:style>
  <w:style w:type="paragraph" w:customStyle="1" w:styleId="1387F72E4FFD4A4A878F8DAD22A1E902">
    <w:name w:val="1387F72E4FFD4A4A878F8DAD22A1E902"/>
  </w:style>
  <w:style w:type="paragraph" w:customStyle="1" w:styleId="B33AF0A965B74A088D8987FA45E175DC">
    <w:name w:val="B33AF0A965B74A088D8987FA45E175DC"/>
  </w:style>
  <w:style w:type="paragraph" w:customStyle="1" w:styleId="424B54322A3A4E6295F3C06EF45E8715">
    <w:name w:val="424B54322A3A4E6295F3C06EF45E8715"/>
  </w:style>
  <w:style w:type="paragraph" w:customStyle="1" w:styleId="DFD79BF2F1144CECB78121F787CE3F73">
    <w:name w:val="DFD79BF2F1144CECB78121F787CE3F73"/>
  </w:style>
  <w:style w:type="paragraph" w:customStyle="1" w:styleId="38DD4657915C431C9FCC0308318EAC2F">
    <w:name w:val="38DD4657915C431C9FCC0308318EAC2F"/>
  </w:style>
  <w:style w:type="paragraph" w:customStyle="1" w:styleId="01AAD10D8B624011BF16AE2882006A4E">
    <w:name w:val="01AAD10D8B624011BF16AE2882006A4E"/>
  </w:style>
  <w:style w:type="paragraph" w:customStyle="1" w:styleId="17F9AE23412B4242B9F5BD6ABA09249E">
    <w:name w:val="17F9AE23412B4242B9F5BD6ABA09249E"/>
  </w:style>
  <w:style w:type="paragraph" w:customStyle="1" w:styleId="numberedtextlight">
    <w:name w:val="numbered text light"/>
    <w:basedOn w:val="ListParagraph"/>
    <w:qFormat/>
    <w:pPr>
      <w:numPr>
        <w:numId w:val="1"/>
      </w:numPr>
      <w:spacing w:before="40" w:after="40" w:line="240" w:lineRule="auto"/>
      <w:ind w:left="280" w:hanging="270"/>
    </w:pPr>
    <w:rPr>
      <w:rFonts w:asciiTheme="majorHAnsi" w:eastAsiaTheme="minorHAnsi" w:hAnsiTheme="majorHAnsi"/>
      <w:color w:val="FFFFFF" w:themeColor="background1"/>
      <w:sz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057201CCC10F4C78B2531B790A0F2D0D">
    <w:name w:val="057201CCC10F4C78B2531B790A0F2D0D"/>
  </w:style>
  <w:style w:type="paragraph" w:customStyle="1" w:styleId="8840BBE046114511B0EDAC812F52FAB8">
    <w:name w:val="8840BBE046114511B0EDAC812F52FAB8"/>
  </w:style>
  <w:style w:type="paragraph" w:customStyle="1" w:styleId="367C638B48AA48CDAA69A0DF0A3CA048">
    <w:name w:val="367C638B48AA48CDAA69A0DF0A3CA048"/>
  </w:style>
  <w:style w:type="paragraph" w:customStyle="1" w:styleId="FF8ACF07979F41D981495B5C967CF8BF">
    <w:name w:val="FF8ACF07979F41D981495B5C967CF8BF"/>
  </w:style>
  <w:style w:type="paragraph" w:customStyle="1" w:styleId="0A65768E2FDC4615884AAD94BBD34DBC">
    <w:name w:val="0A65768E2FDC4615884AAD94BBD34DBC"/>
  </w:style>
  <w:style w:type="paragraph" w:customStyle="1" w:styleId="DBF3684AE0F44EEB90748381B338F9DE">
    <w:name w:val="DBF3684AE0F44EEB90748381B338F9DE"/>
  </w:style>
  <w:style w:type="paragraph" w:customStyle="1" w:styleId="792D41DA320D4D1788F7217597E1CA92">
    <w:name w:val="792D41DA320D4D1788F7217597E1CA92"/>
  </w:style>
  <w:style w:type="paragraph" w:customStyle="1" w:styleId="AA95701A0B2D478AA2687FB25CD52C17">
    <w:name w:val="AA95701A0B2D478AA2687FB25CD52C17"/>
  </w:style>
  <w:style w:type="paragraph" w:customStyle="1" w:styleId="93AFD4D78906480593FF170580E895D1">
    <w:name w:val="93AFD4D78906480593FF170580E895D1"/>
  </w:style>
  <w:style w:type="paragraph" w:customStyle="1" w:styleId="BC98E093B6624C6E82945F39A6546314">
    <w:name w:val="BC98E093B6624C6E82945F39A6546314"/>
  </w:style>
  <w:style w:type="paragraph" w:customStyle="1" w:styleId="FD94EE1B27B145A5A124CA8336229F52">
    <w:name w:val="FD94EE1B27B145A5A124CA8336229F52"/>
  </w:style>
  <w:style w:type="paragraph" w:customStyle="1" w:styleId="376B4C4102BF4A37B78656F33CEBAB1A">
    <w:name w:val="376B4C4102BF4A37B78656F33CEBAB1A"/>
  </w:style>
  <w:style w:type="paragraph" w:customStyle="1" w:styleId="FA1D30A89F224704AC63290E33876165">
    <w:name w:val="FA1D30A89F224704AC63290E33876165"/>
  </w:style>
  <w:style w:type="paragraph" w:customStyle="1" w:styleId="48ED10C1A2BE4610B02D06446BB21A3C">
    <w:name w:val="48ED10C1A2BE4610B02D06446BB21A3C"/>
  </w:style>
  <w:style w:type="paragraph" w:customStyle="1" w:styleId="EF775E9DD60845EB87C85CE6ACC9EAF7">
    <w:name w:val="EF775E9DD60845EB87C85CE6ACC9EAF7"/>
  </w:style>
  <w:style w:type="paragraph" w:customStyle="1" w:styleId="8B1F782207EF484F89D8401E2FADE325">
    <w:name w:val="8B1F782207EF484F89D8401E2FADE325"/>
  </w:style>
  <w:style w:type="paragraph" w:customStyle="1" w:styleId="14084C3F3D43425FBD5815243E181030">
    <w:name w:val="14084C3F3D43425FBD5815243E181030"/>
  </w:style>
  <w:style w:type="paragraph" w:customStyle="1" w:styleId="1393D1BB90E142FFAC12494F117F19DB">
    <w:name w:val="1393D1BB90E142FFAC12494F117F19DB"/>
  </w:style>
  <w:style w:type="paragraph" w:customStyle="1" w:styleId="D492192C7AFF44EE9DEAB7EF2E6344F1">
    <w:name w:val="D492192C7AFF44EE9DEAB7EF2E6344F1"/>
  </w:style>
  <w:style w:type="paragraph" w:customStyle="1" w:styleId="212EE887021042E8AC85D64E35FF8A52">
    <w:name w:val="212EE887021042E8AC85D64E35FF8A52"/>
  </w:style>
  <w:style w:type="paragraph" w:customStyle="1" w:styleId="418D1EB585E5466DA9C2822D3AAB04A4">
    <w:name w:val="418D1EB585E5466DA9C2822D3AAB04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328E0F8-15FC-4951-A681-51F2EA4E6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tf34282847_win32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2020-07-22T07:32:00Z</dcterms:created>
  <dcterms:modified xsi:type="dcterms:W3CDTF">2020-07-22T07:32:00Z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